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294CDD" w14:textId="0F0C8581" w:rsidR="006E7CBC" w:rsidRDefault="006E7CBC" w:rsidP="006A4B92"/>
    <w:p w14:paraId="7FAA7F04" w14:textId="77777777" w:rsidR="00322FCC" w:rsidRDefault="00322FCC" w:rsidP="00322FCC">
      <w:pPr>
        <w:spacing w:after="0" w:line="240" w:lineRule="auto"/>
        <w:jc w:val="center"/>
        <w:rPr>
          <w:b/>
          <w:bCs/>
          <w:sz w:val="24"/>
          <w:szCs w:val="24"/>
          <w:u w:val="single"/>
        </w:rPr>
      </w:pPr>
      <w:r w:rsidRPr="00B1323D">
        <w:rPr>
          <w:b/>
          <w:bCs/>
          <w:sz w:val="24"/>
          <w:szCs w:val="24"/>
          <w:u w:val="single"/>
        </w:rPr>
        <w:t>STUDENT CONTRACT</w:t>
      </w:r>
    </w:p>
    <w:p w14:paraId="4AD7C5A6" w14:textId="77777777" w:rsidR="00322FCC" w:rsidRPr="00B1323D" w:rsidRDefault="00322FCC" w:rsidP="00322FCC">
      <w:pPr>
        <w:spacing w:after="0" w:line="240" w:lineRule="auto"/>
        <w:jc w:val="center"/>
        <w:rPr>
          <w:b/>
          <w:bCs/>
          <w:sz w:val="24"/>
          <w:szCs w:val="24"/>
          <w:u w:val="single"/>
        </w:rPr>
      </w:pPr>
    </w:p>
    <w:p w14:paraId="52C63B42" w14:textId="77777777" w:rsidR="00322FCC" w:rsidRDefault="00322FCC" w:rsidP="00322FCC">
      <w:pPr>
        <w:spacing w:after="0" w:line="240" w:lineRule="auto"/>
        <w:jc w:val="center"/>
        <w:rPr>
          <w:b/>
          <w:bCs/>
          <w:sz w:val="24"/>
          <w:szCs w:val="24"/>
        </w:rPr>
      </w:pPr>
    </w:p>
    <w:p w14:paraId="19DC3788" w14:textId="77777777" w:rsidR="00322FCC" w:rsidRDefault="00322FCC" w:rsidP="00322FCC">
      <w:pPr>
        <w:spacing w:after="0" w:line="240" w:lineRule="auto"/>
      </w:pPr>
      <w:r>
        <w:t>Takla Nation agrees to pay tuition and mandatory fees, books and supplies, living allowance and travel (as per eligibility) as outlined in the student sponsorship letter. The funding is provided given the student meets the conditions mentioned below and that Takla Nation has sufficient funds available from Indigenous Services Canada (ISC) and from own source revenue for post-secondary education.</w:t>
      </w:r>
    </w:p>
    <w:p w14:paraId="304B2D1B" w14:textId="77777777" w:rsidR="00322FCC" w:rsidRDefault="00322FCC" w:rsidP="00322FCC">
      <w:pPr>
        <w:spacing w:after="0" w:line="240" w:lineRule="auto"/>
      </w:pPr>
    </w:p>
    <w:p w14:paraId="4F0E3056" w14:textId="77777777" w:rsidR="00322FCC" w:rsidRDefault="00322FCC" w:rsidP="00322FCC">
      <w:pPr>
        <w:spacing w:after="0" w:line="240" w:lineRule="auto"/>
      </w:pPr>
      <w:r>
        <w:t>Takla Nation may take appropriate actions as necessary if a student fails to meet these conditions.</w:t>
      </w:r>
    </w:p>
    <w:p w14:paraId="6E6130AD" w14:textId="77777777" w:rsidR="00322FCC" w:rsidRDefault="00322FCC" w:rsidP="00322FCC">
      <w:pPr>
        <w:spacing w:after="0" w:line="240" w:lineRule="auto"/>
      </w:pPr>
    </w:p>
    <w:p w14:paraId="21954A18" w14:textId="77777777" w:rsidR="00322FCC" w:rsidRDefault="00322FCC" w:rsidP="00322FCC">
      <w:pPr>
        <w:spacing w:after="0" w:line="240" w:lineRule="auto"/>
        <w:rPr>
          <w:b/>
          <w:bCs/>
          <w:sz w:val="24"/>
          <w:szCs w:val="24"/>
        </w:rPr>
      </w:pPr>
    </w:p>
    <w:p w14:paraId="77484E43" w14:textId="77777777" w:rsidR="00322FCC" w:rsidRDefault="00322FCC" w:rsidP="00322FCC">
      <w:pPr>
        <w:spacing w:after="0" w:line="240" w:lineRule="auto"/>
        <w:rPr>
          <w:b/>
          <w:bCs/>
          <w:sz w:val="24"/>
          <w:szCs w:val="24"/>
        </w:rPr>
      </w:pPr>
    </w:p>
    <w:p w14:paraId="2BEF4E7C" w14:textId="77777777" w:rsidR="00322FCC" w:rsidRDefault="00322FCC" w:rsidP="00322FCC">
      <w:pPr>
        <w:spacing w:after="0" w:line="240" w:lineRule="auto"/>
      </w:pPr>
      <w:r w:rsidRPr="009F5FE6">
        <w:t>I, __________________</w:t>
      </w:r>
      <w:r>
        <w:t>___________ (Student Name) agree to the following:</w:t>
      </w:r>
    </w:p>
    <w:p w14:paraId="16A2C57D" w14:textId="77777777" w:rsidR="00322FCC" w:rsidRDefault="00322FCC" w:rsidP="00322FCC">
      <w:pPr>
        <w:spacing w:after="0" w:line="240" w:lineRule="auto"/>
      </w:pPr>
    </w:p>
    <w:p w14:paraId="7D7F0919" w14:textId="77777777" w:rsidR="00322FCC" w:rsidRDefault="00322FCC" w:rsidP="00322FCC">
      <w:pPr>
        <w:spacing w:after="0" w:line="240" w:lineRule="auto"/>
      </w:pPr>
    </w:p>
    <w:p w14:paraId="0D8D093C" w14:textId="5FA164DB" w:rsidR="00322FCC" w:rsidRDefault="00322FCC" w:rsidP="00322FCC">
      <w:pPr>
        <w:pStyle w:val="ListParagraph"/>
        <w:numPr>
          <w:ilvl w:val="0"/>
          <w:numId w:val="1"/>
        </w:numPr>
        <w:spacing w:after="0" w:line="240" w:lineRule="auto"/>
      </w:pPr>
      <w:r>
        <w:t xml:space="preserve">I will attend all classes and seek to maintain a minimum of </w:t>
      </w:r>
      <w:r w:rsidRPr="00220D7A">
        <w:t>2.0 GPA</w:t>
      </w:r>
    </w:p>
    <w:p w14:paraId="76A7EDBA" w14:textId="77777777" w:rsidR="00322FCC" w:rsidRDefault="00322FCC" w:rsidP="00322FCC">
      <w:pPr>
        <w:pStyle w:val="ListParagraph"/>
        <w:numPr>
          <w:ilvl w:val="0"/>
          <w:numId w:val="1"/>
        </w:numPr>
        <w:spacing w:after="0" w:line="240" w:lineRule="auto"/>
      </w:pPr>
      <w:r>
        <w:t>I will send Takla Nation my transcripts immediately at the end of each semester</w:t>
      </w:r>
    </w:p>
    <w:p w14:paraId="2357FBD9" w14:textId="77777777" w:rsidR="00322FCC" w:rsidRDefault="00322FCC" w:rsidP="00322FCC">
      <w:pPr>
        <w:pStyle w:val="ListParagraph"/>
        <w:numPr>
          <w:ilvl w:val="0"/>
          <w:numId w:val="1"/>
        </w:numPr>
        <w:spacing w:after="0" w:line="240" w:lineRule="auto"/>
      </w:pPr>
      <w:r>
        <w:t>I will inform Takla Nation of any plans to change a program or an institution</w:t>
      </w:r>
    </w:p>
    <w:p w14:paraId="0165704E" w14:textId="77777777" w:rsidR="00322FCC" w:rsidRDefault="00322FCC" w:rsidP="00322FCC">
      <w:pPr>
        <w:pStyle w:val="ListParagraph"/>
        <w:numPr>
          <w:ilvl w:val="0"/>
          <w:numId w:val="1"/>
        </w:numPr>
        <w:spacing w:after="0" w:line="240" w:lineRule="auto"/>
      </w:pPr>
      <w:r>
        <w:t>I will use the monthly living allowance I receive from the Nation for living costs only</w:t>
      </w:r>
    </w:p>
    <w:p w14:paraId="1BAA9FC9" w14:textId="77777777" w:rsidR="00322FCC" w:rsidRDefault="00322FCC" w:rsidP="00322FCC">
      <w:pPr>
        <w:pStyle w:val="ListParagraph"/>
        <w:numPr>
          <w:ilvl w:val="0"/>
          <w:numId w:val="1"/>
        </w:numPr>
        <w:spacing w:after="0" w:line="240" w:lineRule="auto"/>
      </w:pPr>
      <w:r>
        <w:t>I will follow Takla Nation’s Adult and Post-Secondary Education Policy and supporting guidelines</w:t>
      </w:r>
    </w:p>
    <w:p w14:paraId="7BC09BF9" w14:textId="77777777" w:rsidR="00322FCC" w:rsidRDefault="00322FCC" w:rsidP="00322FCC">
      <w:pPr>
        <w:spacing w:after="0" w:line="240" w:lineRule="auto"/>
      </w:pPr>
    </w:p>
    <w:p w14:paraId="272C9FA0" w14:textId="77777777" w:rsidR="00322FCC" w:rsidRDefault="00322FCC" w:rsidP="00322FCC">
      <w:pPr>
        <w:spacing w:after="0" w:line="240" w:lineRule="auto"/>
      </w:pPr>
    </w:p>
    <w:p w14:paraId="75F4783E" w14:textId="77777777" w:rsidR="00322FCC" w:rsidRDefault="00322FCC" w:rsidP="00322FCC">
      <w:pPr>
        <w:spacing w:after="0" w:line="240" w:lineRule="auto"/>
      </w:pPr>
    </w:p>
    <w:p w14:paraId="3EB5C86D" w14:textId="77777777" w:rsidR="00322FCC" w:rsidRDefault="00322FCC" w:rsidP="00322FCC">
      <w:pPr>
        <w:spacing w:after="0" w:line="240" w:lineRule="auto"/>
      </w:pPr>
    </w:p>
    <w:p w14:paraId="5ED6D8A2" w14:textId="77777777" w:rsidR="00322FCC" w:rsidRDefault="00322FCC" w:rsidP="00322FCC">
      <w:pPr>
        <w:spacing w:after="0" w:line="240" w:lineRule="auto"/>
      </w:pPr>
      <w:r>
        <w:t>_______________________                                                                                           _____________________</w:t>
      </w:r>
    </w:p>
    <w:p w14:paraId="7341B34A" w14:textId="77777777" w:rsidR="00322FCC" w:rsidRDefault="00322FCC" w:rsidP="00322FCC">
      <w:pPr>
        <w:spacing w:after="0" w:line="240" w:lineRule="auto"/>
      </w:pPr>
    </w:p>
    <w:p w14:paraId="3A880210" w14:textId="77777777" w:rsidR="00322FCC" w:rsidRDefault="00322FCC" w:rsidP="00322FCC">
      <w:pPr>
        <w:spacing w:after="0" w:line="240" w:lineRule="auto"/>
      </w:pPr>
      <w:r>
        <w:t>Student Signature                                                                                                              Date</w:t>
      </w:r>
    </w:p>
    <w:p w14:paraId="0EC3F41C" w14:textId="77777777" w:rsidR="00322FCC" w:rsidRDefault="00322FCC" w:rsidP="00322FCC">
      <w:pPr>
        <w:spacing w:after="0" w:line="240" w:lineRule="auto"/>
      </w:pPr>
    </w:p>
    <w:p w14:paraId="0E7896EA" w14:textId="77777777" w:rsidR="00322FCC" w:rsidRPr="009F5FE6" w:rsidRDefault="00322FCC" w:rsidP="00322FCC">
      <w:pPr>
        <w:spacing w:after="0" w:line="240" w:lineRule="auto"/>
      </w:pPr>
    </w:p>
    <w:p w14:paraId="6E6A50CB" w14:textId="77777777" w:rsidR="00322FCC" w:rsidRPr="006A4B92" w:rsidRDefault="00322FCC" w:rsidP="006A4B92"/>
    <w:sectPr w:rsidR="00322FCC" w:rsidRPr="006A4B92" w:rsidSect="0044591A">
      <w:headerReference w:type="default" r:id="rId7"/>
      <w:footerReference w:type="default" r:id="rId8"/>
      <w:headerReference w:type="first" r:id="rId9"/>
      <w:footerReference w:type="first" r:id="rId10"/>
      <w:type w:val="continuous"/>
      <w:pgSz w:w="12240" w:h="15840"/>
      <w:pgMar w:top="2699" w:right="1440" w:bottom="1440" w:left="1440" w:header="0" w:footer="720"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6A013B" w14:textId="77777777" w:rsidR="00E14F29" w:rsidRDefault="00E14F29" w:rsidP="00E31626">
      <w:pPr>
        <w:spacing w:after="0" w:line="240" w:lineRule="auto"/>
      </w:pPr>
      <w:r>
        <w:separator/>
      </w:r>
    </w:p>
  </w:endnote>
  <w:endnote w:type="continuationSeparator" w:id="0">
    <w:p w14:paraId="085555A5" w14:textId="77777777" w:rsidR="00E14F29" w:rsidRDefault="00E14F29" w:rsidP="00E316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embedRegular r:id="rId1" w:fontKey="{507DA903-01E1-2443-B52F-F646DCBCDA72}"/>
  </w:font>
  <w:font w:name="Times New Roman">
    <w:panose1 w:val="02020603050405020304"/>
    <w:charset w:val="00"/>
    <w:family w:val="roman"/>
    <w:pitch w:val="variable"/>
    <w:sig w:usb0="20002A87" w:usb1="80000000" w:usb2="00000008" w:usb3="00000000" w:csb0="000001FF" w:csb1="00000000"/>
    <w:embedRegular r:id="rId2" w:fontKey="{02D3E686-28D5-EB41-9654-D6F2E1E22215}"/>
    <w:embedBold r:id="rId3" w:fontKey="{17DCD76B-ADBF-E642-9E5B-26566DF89450}"/>
  </w:font>
  <w:font w:name="Courier New">
    <w:panose1 w:val="02070309020205020404"/>
    <w:charset w:val="00"/>
    <w:family w:val="modern"/>
    <w:pitch w:val="fixed"/>
    <w:sig w:usb0="E0002EFF" w:usb1="C0007843" w:usb2="00000009" w:usb3="00000000" w:csb0="000001FF" w:csb1="00000000"/>
    <w:embedRegular r:id="rId4" w:fontKey="{0941A294-7444-C546-9658-430F8F2F162E}"/>
  </w:font>
  <w:font w:name="Wingdings">
    <w:panose1 w:val="05000000000000000000"/>
    <w:charset w:val="4D"/>
    <w:family w:val="decorative"/>
    <w:pitch w:val="variable"/>
    <w:sig w:usb0="00000003" w:usb1="10000000" w:usb2="00000000" w:usb3="00000000" w:csb0="80000001" w:csb1="00000000"/>
    <w:embedRegular r:id="rId5" w:fontKey="{20FBC7D3-C44C-0F4E-9E28-A44D5844A7E9}"/>
  </w:font>
  <w:font w:name="Calibri">
    <w:panose1 w:val="020F0502020204030204"/>
    <w:charset w:val="00"/>
    <w:family w:val="swiss"/>
    <w:pitch w:val="variable"/>
    <w:sig w:usb0="A00002EF" w:usb1="4000207B" w:usb2="00000000" w:usb3="00000000" w:csb0="0000009F" w:csb1="00000000"/>
    <w:embedRegular r:id="rId6" w:fontKey="{A9ECAF5E-5917-6244-BB30-C2E2A90D91AD}"/>
    <w:embedBold r:id="rId7" w:fontKey="{63D01489-7C9D-BA41-B5C2-A4CBC6611EA4}"/>
  </w:font>
  <w:font w:name="Segoe UI">
    <w:panose1 w:val="020B0604020202020204"/>
    <w:charset w:val="00"/>
    <w:family w:val="swiss"/>
    <w:pitch w:val="variable"/>
    <w:sig w:usb0="E4002EFF" w:usb1="C000E47F" w:usb2="00000009" w:usb3="00000000" w:csb0="000001FF" w:csb1="00000000"/>
    <w:embedRegular r:id="rId8" w:fontKey="{9B8F87D1-B9FF-B643-95D6-A458F4334F5A}"/>
  </w:font>
  <w:font w:name="Gill Sans MT">
    <w:panose1 w:val="020B0502020104020203"/>
    <w:charset w:val="00"/>
    <w:family w:val="swiss"/>
    <w:pitch w:val="variable"/>
    <w:sig w:usb0="00000007" w:usb1="00000000" w:usb2="00000000" w:usb3="00000000" w:csb0="00000003" w:csb1="00000000"/>
    <w:embedRegular r:id="rId9" w:fontKey="{773EE8B2-F11C-5F4F-82C5-63242C20B3EE}"/>
  </w:font>
  <w:font w:name="Arial">
    <w:panose1 w:val="020B0604020202020204"/>
    <w:charset w:val="00"/>
    <w:family w:val="swiss"/>
    <w:pitch w:val="variable"/>
    <w:sig w:usb0="E0002AFF" w:usb1="C0007843" w:usb2="00000009" w:usb3="00000000" w:csb0="000001FF" w:csb1="00000000"/>
    <w:embedRegular r:id="rId10" w:fontKey="{AB040C36-6A39-8747-971A-E572BB1A885D}"/>
  </w:font>
  <w:font w:name="Calibri Light">
    <w:panose1 w:val="020F0302020204030204"/>
    <w:charset w:val="00"/>
    <w:family w:val="swiss"/>
    <w:pitch w:val="variable"/>
    <w:sig w:usb0="E0002AFF" w:usb1="C000247B" w:usb2="00000009" w:usb3="00000000" w:csb0="000001FF" w:csb1="00000000"/>
    <w:embedRegular r:id="rId11" w:fontKey="{EAD12C01-0C8E-9647-A38F-812275B311F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6CA9EC" w14:textId="797DB4A2" w:rsidR="004E2378" w:rsidRPr="00C62574" w:rsidRDefault="004E2378" w:rsidP="0044591A">
    <w:pPr>
      <w:pStyle w:val="Footer"/>
      <w:ind w:left="-1440" w:right="-1440"/>
      <w:jc w:val="center"/>
      <w:rPr>
        <w:rFonts w:ascii="Gill Sans MT" w:hAnsi="Gill Sans MT"/>
        <w:color w:val="595959" w:themeColor="text1" w:themeTint="A6"/>
        <w:spacing w:val="10"/>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8ED615" w14:textId="495A88C1" w:rsidR="006F2ACD" w:rsidRDefault="006F2ACD" w:rsidP="006F2ACD">
    <w:pPr>
      <w:pStyle w:val="Footer"/>
      <w:ind w:left="-1440" w:right="-1440"/>
      <w:jc w:val="center"/>
      <w:rPr>
        <w:rFonts w:ascii="Gill Sans MT" w:hAnsi="Gill Sans MT"/>
        <w:color w:val="595959" w:themeColor="text1" w:themeTint="A6"/>
        <w:spacing w:val="10"/>
        <w:sz w:val="24"/>
        <w:szCs w:val="24"/>
      </w:rPr>
    </w:pPr>
    <w:r w:rsidRPr="00763E99">
      <w:rPr>
        <w:rFonts w:ascii="Gill Sans MT" w:hAnsi="Gill Sans MT"/>
        <w:noProof/>
        <w:color w:val="000000" w:themeColor="text1"/>
        <w:spacing w:val="10"/>
        <w:sz w:val="24"/>
        <w:szCs w:val="24"/>
      </w:rPr>
      <mc:AlternateContent>
        <mc:Choice Requires="wps">
          <w:drawing>
            <wp:anchor distT="0" distB="0" distL="114300" distR="114300" simplePos="0" relativeHeight="251665408" behindDoc="0" locked="0" layoutInCell="1" allowOverlap="1" wp14:anchorId="647746C2" wp14:editId="5F37ACE8">
              <wp:simplePos x="0" y="0"/>
              <wp:positionH relativeFrom="margin">
                <wp:posOffset>-180340</wp:posOffset>
              </wp:positionH>
              <wp:positionV relativeFrom="page">
                <wp:posOffset>9038590</wp:posOffset>
              </wp:positionV>
              <wp:extent cx="6400800" cy="0"/>
              <wp:effectExtent l="0" t="0" r="19050" b="19050"/>
              <wp:wrapNone/>
              <wp:docPr id="23" name="Straight Connector 23"/>
              <wp:cNvGraphicFramePr/>
              <a:graphic xmlns:a="http://schemas.openxmlformats.org/drawingml/2006/main">
                <a:graphicData uri="http://schemas.microsoft.com/office/word/2010/wordprocessingShape">
                  <wps:wsp>
                    <wps:cNvCnPr/>
                    <wps:spPr>
                      <a:xfrm>
                        <a:off x="0" y="0"/>
                        <a:ext cx="6400800" cy="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CEECF67" id="Straight Connector 23" o:spid="_x0000_s1026" style="position:absolute;z-index:251665408;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 from="-14.2pt,711.7pt" to="489.8pt,7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" strokecolor="#c00000" strokeweight="1.5pt">
              <v:stroke joinstyle="miter"/>
              <w10:wrap anchorx="margin" anchory="page"/>
            </v:line>
          </w:pict>
        </mc:Fallback>
      </mc:AlternateContent>
    </w:r>
    <w:r w:rsidR="00106116" w:rsidRPr="00763E99">
      <w:rPr>
        <w:rFonts w:ascii="Gill Sans MT" w:hAnsi="Gill Sans MT"/>
        <w:color w:val="595959" w:themeColor="text1" w:themeTint="A6"/>
        <w:spacing w:val="10"/>
        <w:sz w:val="24"/>
        <w:szCs w:val="24"/>
      </w:rPr>
      <w:t>Takla Nation</w:t>
    </w:r>
  </w:p>
  <w:p w14:paraId="77A47B62" w14:textId="1F6D5627" w:rsidR="008C45DC" w:rsidRPr="00763E99" w:rsidRDefault="00763E99" w:rsidP="00106116">
    <w:pPr>
      <w:pStyle w:val="Footer"/>
      <w:ind w:left="-1440" w:right="-1440"/>
      <w:jc w:val="center"/>
      <w:rPr>
        <w:rFonts w:ascii="Gill Sans MT" w:hAnsi="Gill Sans MT"/>
        <w:color w:val="595959" w:themeColor="text1" w:themeTint="A6"/>
        <w:spacing w:val="10"/>
        <w:sz w:val="24"/>
        <w:szCs w:val="24"/>
      </w:rPr>
    </w:pPr>
    <w:r w:rsidRPr="00763E99">
      <w:rPr>
        <w:rFonts w:ascii="Gill Sans MT" w:hAnsi="Gill Sans MT" w:cs="Arial"/>
        <w:color w:val="222222"/>
        <w:sz w:val="24"/>
        <w:szCs w:val="24"/>
        <w:shd w:val="clear" w:color="auto" w:fill="FFFFFF"/>
      </w:rPr>
      <w:t xml:space="preserve">510 Carney Street, Prince George, </w:t>
    </w:r>
    <w:proofErr w:type="gramStart"/>
    <w:r w:rsidRPr="00763E99">
      <w:rPr>
        <w:rFonts w:ascii="Gill Sans MT" w:hAnsi="Gill Sans MT" w:cs="Arial"/>
        <w:color w:val="222222"/>
        <w:sz w:val="24"/>
        <w:szCs w:val="24"/>
        <w:shd w:val="clear" w:color="auto" w:fill="FFFFFF"/>
      </w:rPr>
      <w:t>BC  V</w:t>
    </w:r>
    <w:proofErr w:type="gramEnd"/>
    <w:r w:rsidRPr="00763E99">
      <w:rPr>
        <w:rFonts w:ascii="Gill Sans MT" w:hAnsi="Gill Sans MT" w:cs="Arial"/>
        <w:color w:val="222222"/>
        <w:sz w:val="24"/>
        <w:szCs w:val="24"/>
        <w:shd w:val="clear" w:color="auto" w:fill="FFFFFF"/>
      </w:rPr>
      <w:t>2M 2K6</w:t>
    </w:r>
  </w:p>
  <w:p w14:paraId="65C058FC" w14:textId="24789950" w:rsidR="0044591A" w:rsidRPr="00763E99" w:rsidRDefault="00106116" w:rsidP="006F2ACD">
    <w:pPr>
      <w:pStyle w:val="Footer"/>
      <w:ind w:left="-1440" w:right="-1440"/>
      <w:jc w:val="center"/>
      <w:rPr>
        <w:rFonts w:ascii="Gill Sans MT" w:hAnsi="Gill Sans MT"/>
        <w:color w:val="595959" w:themeColor="text1" w:themeTint="A6"/>
        <w:spacing w:val="10"/>
        <w:sz w:val="24"/>
        <w:szCs w:val="24"/>
      </w:rPr>
    </w:pPr>
    <w:r w:rsidRPr="00763E99">
      <w:rPr>
        <w:rFonts w:ascii="Gill Sans MT" w:hAnsi="Gill Sans MT"/>
        <w:color w:val="595959" w:themeColor="text1" w:themeTint="A6"/>
        <w:spacing w:val="10"/>
        <w:sz w:val="24"/>
        <w:szCs w:val="24"/>
      </w:rPr>
      <w:t>Tel: 250-564-9321</w:t>
    </w:r>
    <w:r w:rsidR="006F2ACD">
      <w:rPr>
        <w:rFonts w:ascii="Gill Sans MT" w:hAnsi="Gill Sans MT"/>
        <w:color w:val="595959" w:themeColor="text1" w:themeTint="A6"/>
        <w:spacing w:val="10"/>
        <w:sz w:val="24"/>
        <w:szCs w:val="24"/>
      </w:rPr>
      <w:t xml:space="preserve"> </w:t>
    </w:r>
    <w:r w:rsidRPr="00763E99">
      <w:rPr>
        <w:rFonts w:ascii="Gill Sans MT" w:hAnsi="Gill Sans MT"/>
        <w:color w:val="595959" w:themeColor="text1" w:themeTint="A6"/>
        <w:spacing w:val="10"/>
        <w:sz w:val="24"/>
        <w:szCs w:val="24"/>
      </w:rPr>
      <w:t>Fax: 250-564-9521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53C791" w14:textId="77777777" w:rsidR="00E14F29" w:rsidRDefault="00E14F29" w:rsidP="00E31626">
      <w:pPr>
        <w:spacing w:after="0" w:line="240" w:lineRule="auto"/>
      </w:pPr>
      <w:r>
        <w:separator/>
      </w:r>
    </w:p>
  </w:footnote>
  <w:footnote w:type="continuationSeparator" w:id="0">
    <w:p w14:paraId="2624561B" w14:textId="77777777" w:rsidR="00E14F29" w:rsidRDefault="00E14F29" w:rsidP="00E316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8A7926" w14:textId="63C0D942" w:rsidR="00937015" w:rsidRDefault="00937015" w:rsidP="00E31626">
    <w:pPr>
      <w:pStyle w:val="Header"/>
      <w:tabs>
        <w:tab w:val="clear" w:pos="9360"/>
      </w:tabs>
      <w:ind w:left="-1440" w:right="-1440"/>
    </w:pPr>
  </w:p>
  <w:p w14:paraId="34567974" w14:textId="654D48B8" w:rsidR="00937015" w:rsidRPr="00B3232F" w:rsidRDefault="00937015" w:rsidP="009563DF">
    <w:pPr>
      <w:pStyle w:val="Header"/>
      <w:tabs>
        <w:tab w:val="clear" w:pos="4680"/>
        <w:tab w:val="center" w:pos="5760"/>
      </w:tabs>
      <w:rPr>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5F8038" w14:textId="62D2348A" w:rsidR="0044591A" w:rsidRDefault="0044591A">
    <w:pPr>
      <w:pStyle w:val="Header"/>
    </w:pPr>
    <w:r>
      <w:rPr>
        <w:noProof/>
      </w:rPr>
      <w:drawing>
        <wp:anchor distT="0" distB="0" distL="114300" distR="114300" simplePos="0" relativeHeight="251663360" behindDoc="0" locked="0" layoutInCell="1" allowOverlap="1" wp14:anchorId="35366C1F" wp14:editId="259F1A4E">
          <wp:simplePos x="0" y="0"/>
          <wp:positionH relativeFrom="column">
            <wp:posOffset>-339854</wp:posOffset>
          </wp:positionH>
          <wp:positionV relativeFrom="paragraph">
            <wp:posOffset>56515</wp:posOffset>
          </wp:positionV>
          <wp:extent cx="6562640" cy="161341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akla Nation Logo Horizontal letterhead.pdf"/>
                  <pic:cNvPicPr/>
                </pic:nvPicPr>
                <pic:blipFill rotWithShape="1">
                  <a:blip r:embed="rId1">
                    <a:extLst>
                      <a:ext uri="{28A0092B-C50C-407E-A947-70E740481C1C}">
                        <a14:useLocalDpi xmlns:a14="http://schemas.microsoft.com/office/drawing/2010/main" val="0"/>
                      </a:ext>
                    </a:extLst>
                  </a:blip>
                  <a:srcRect r="9132"/>
                  <a:stretch/>
                </pic:blipFill>
                <pic:spPr bwMode="auto">
                  <a:xfrm>
                    <a:off x="0" y="0"/>
                    <a:ext cx="6562640" cy="16134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CF840E1"/>
    <w:multiLevelType w:val="hybridMultilevel"/>
    <w:tmpl w:val="86587F5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5"/>
  <w:embedTrueTypeFonts/>
  <w:embedSystemFonts/>
  <w:proofState w:spelling="clean" w:grammar="clean"/>
  <w:attachedTemplate r:id="rId1"/>
  <w:documentProtection w:edit="forms"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7F75"/>
    <w:rsid w:val="00010715"/>
    <w:rsid w:val="000B2E22"/>
    <w:rsid w:val="001020BC"/>
    <w:rsid w:val="00106116"/>
    <w:rsid w:val="00154951"/>
    <w:rsid w:val="00187D1C"/>
    <w:rsid w:val="001915F0"/>
    <w:rsid w:val="001E33C0"/>
    <w:rsid w:val="00220D7A"/>
    <w:rsid w:val="00223FC4"/>
    <w:rsid w:val="0023433E"/>
    <w:rsid w:val="00242505"/>
    <w:rsid w:val="002A58E8"/>
    <w:rsid w:val="00322FCC"/>
    <w:rsid w:val="00350286"/>
    <w:rsid w:val="003A2E87"/>
    <w:rsid w:val="003A6A7E"/>
    <w:rsid w:val="003F62C9"/>
    <w:rsid w:val="003F7506"/>
    <w:rsid w:val="00407F75"/>
    <w:rsid w:val="0044591A"/>
    <w:rsid w:val="0047246B"/>
    <w:rsid w:val="00476A53"/>
    <w:rsid w:val="004C3041"/>
    <w:rsid w:val="004D571F"/>
    <w:rsid w:val="004E2378"/>
    <w:rsid w:val="0052293B"/>
    <w:rsid w:val="005536D1"/>
    <w:rsid w:val="00556A83"/>
    <w:rsid w:val="00624519"/>
    <w:rsid w:val="006A4B92"/>
    <w:rsid w:val="006E7CBC"/>
    <w:rsid w:val="006F2ACD"/>
    <w:rsid w:val="007340E8"/>
    <w:rsid w:val="0076184A"/>
    <w:rsid w:val="00763E99"/>
    <w:rsid w:val="00767A8F"/>
    <w:rsid w:val="00850A96"/>
    <w:rsid w:val="008C45DC"/>
    <w:rsid w:val="008E7466"/>
    <w:rsid w:val="00927D90"/>
    <w:rsid w:val="00937015"/>
    <w:rsid w:val="00941E81"/>
    <w:rsid w:val="00950F26"/>
    <w:rsid w:val="009563DF"/>
    <w:rsid w:val="009925E4"/>
    <w:rsid w:val="009929F1"/>
    <w:rsid w:val="009D2340"/>
    <w:rsid w:val="00A500BF"/>
    <w:rsid w:val="00AA7F15"/>
    <w:rsid w:val="00AD2F3A"/>
    <w:rsid w:val="00B27364"/>
    <w:rsid w:val="00B3232F"/>
    <w:rsid w:val="00B528F0"/>
    <w:rsid w:val="00B85B3F"/>
    <w:rsid w:val="00BB7460"/>
    <w:rsid w:val="00C16B30"/>
    <w:rsid w:val="00C62574"/>
    <w:rsid w:val="00C80D8D"/>
    <w:rsid w:val="00C91E29"/>
    <w:rsid w:val="00CA0450"/>
    <w:rsid w:val="00D7191D"/>
    <w:rsid w:val="00D90EB2"/>
    <w:rsid w:val="00D97240"/>
    <w:rsid w:val="00E14F29"/>
    <w:rsid w:val="00E23249"/>
    <w:rsid w:val="00E31626"/>
    <w:rsid w:val="00E6794C"/>
    <w:rsid w:val="00F25388"/>
    <w:rsid w:val="00F72E87"/>
    <w:rsid w:val="00FB71A1"/>
    <w:rsid w:val="00FF34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9F59FE"/>
  <w15:chartTrackingRefBased/>
  <w15:docId w15:val="{078A3C93-C08A-480B-A132-600655583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7CBC"/>
    <w:pPr>
      <w:spacing w:line="256" w:lineRule="auto"/>
    </w:pPr>
    <w:rPr>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1626"/>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E31626"/>
  </w:style>
  <w:style w:type="paragraph" w:styleId="Footer">
    <w:name w:val="footer"/>
    <w:basedOn w:val="Normal"/>
    <w:link w:val="FooterChar"/>
    <w:uiPriority w:val="99"/>
    <w:unhideWhenUsed/>
    <w:rsid w:val="00E31626"/>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E31626"/>
  </w:style>
  <w:style w:type="paragraph" w:styleId="BalloonText">
    <w:name w:val="Balloon Text"/>
    <w:basedOn w:val="Normal"/>
    <w:link w:val="BalloonTextChar"/>
    <w:uiPriority w:val="99"/>
    <w:semiHidden/>
    <w:unhideWhenUsed/>
    <w:rsid w:val="001915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15F0"/>
    <w:rPr>
      <w:rFonts w:ascii="Segoe UI" w:hAnsi="Segoe UI" w:cs="Segoe UI"/>
      <w:sz w:val="18"/>
      <w:szCs w:val="18"/>
    </w:rPr>
  </w:style>
  <w:style w:type="paragraph" w:styleId="ListParagraph">
    <w:name w:val="List Paragraph"/>
    <w:basedOn w:val="Normal"/>
    <w:uiPriority w:val="34"/>
    <w:qFormat/>
    <w:rsid w:val="00322FCC"/>
    <w:pPr>
      <w:spacing w:line="259"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7427167">
      <w:bodyDiv w:val="1"/>
      <w:marLeft w:val="0"/>
      <w:marRight w:val="0"/>
      <w:marTop w:val="0"/>
      <w:marBottom w:val="0"/>
      <w:divBdr>
        <w:top w:val="none" w:sz="0" w:space="0" w:color="auto"/>
        <w:left w:val="none" w:sz="0" w:space="0" w:color="auto"/>
        <w:bottom w:val="none" w:sz="0" w:space="0" w:color="auto"/>
        <w:right w:val="none" w:sz="0" w:space="0" w:color="auto"/>
      </w:divBdr>
    </w:div>
    <w:div w:id="1087071175">
      <w:bodyDiv w:val="1"/>
      <w:marLeft w:val="0"/>
      <w:marRight w:val="0"/>
      <w:marTop w:val="0"/>
      <w:marBottom w:val="0"/>
      <w:divBdr>
        <w:top w:val="none" w:sz="0" w:space="0" w:color="auto"/>
        <w:left w:val="none" w:sz="0" w:space="0" w:color="auto"/>
        <w:bottom w:val="none" w:sz="0" w:space="0" w:color="auto"/>
        <w:right w:val="none" w:sz="0" w:space="0" w:color="auto"/>
      </w:divBdr>
    </w:div>
    <w:div w:id="1406955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hy\AppData\Local\Packages\Microsoft.MicrosoftEdge_8wekyb3d8bbwe\TempState\Downloads\Takla%20Letterhead%20Finance%20Office%20V2%20(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C:\Users\Cathy\AppData\Local\Packages\Microsoft.MicrosoftEdge_8wekyb3d8bbwe\TempState\Downloads\Takla Letterhead Finance Office V2 (5).dotx</Template>
  <TotalTime>0</TotalTime>
  <Pages>1</Pages>
  <Words>191</Words>
  <Characters>1093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IFAW</Company>
  <LinksUpToDate>false</LinksUpToDate>
  <CharactersWithSpaces>1282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Cathy</dc:creator>
  <cp:keywords/>
  <dc:description/>
  <cp:lastModifiedBy>Sheanna Williams</cp:lastModifiedBy>
  <cp:revision>2</cp:revision>
  <cp:lastPrinted>2018-02-27T16:11:00Z</cp:lastPrinted>
  <dcterms:created xsi:type="dcterms:W3CDTF">2021-04-19T19:07:00Z</dcterms:created>
  <dcterms:modified xsi:type="dcterms:W3CDTF">2021-04-19T19:07:00Z</dcterms:modified>
</cp:coreProperties>
</file>